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86902" w14:textId="3CEB8ADF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406-02/24-01/01</w:t>
      </w:r>
    </w:p>
    <w:p w14:paraId="36E1463F" w14:textId="03994587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238-27-159-02-01/03-24-4</w:t>
      </w:r>
    </w:p>
    <w:p w14:paraId="7B50B487" w14:textId="3C14E37F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2A4F67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.01.2024.g.</w:t>
      </w:r>
    </w:p>
    <w:p w14:paraId="622A907C" w14:textId="345B631A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15F5BF30" w14:textId="4F5124CC" w:rsidR="00E20AB3" w:rsidRDefault="00E20AB3" w:rsidP="00E20A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Trgovačko društvo Komunalac d.o.o., Samobor, Ulica 151. samoborske brigade HV 2 temeljem Odluke direktora Društva, </w:t>
      </w:r>
      <w:r w:rsidRPr="000F61C4">
        <w:rPr>
          <w:rFonts w:ascii="Times New Roman" w:hAnsi="Times New Roman"/>
          <w:sz w:val="24"/>
          <w:szCs w:val="24"/>
        </w:rPr>
        <w:t xml:space="preserve">KLASA: </w:t>
      </w:r>
      <w:r>
        <w:rPr>
          <w:rFonts w:ascii="Times New Roman" w:hAnsi="Times New Roman"/>
          <w:sz w:val="24"/>
          <w:szCs w:val="24"/>
        </w:rPr>
        <w:t>406-02/24-01/01, URBROJ: 238-</w:t>
      </w:r>
      <w:r w:rsidRPr="000F61C4">
        <w:rPr>
          <w:rFonts w:ascii="Times New Roman" w:hAnsi="Times New Roman"/>
          <w:sz w:val="24"/>
          <w:szCs w:val="24"/>
        </w:rPr>
        <w:t>27-159-0</w:t>
      </w:r>
      <w:r>
        <w:rPr>
          <w:rFonts w:ascii="Times New Roman" w:hAnsi="Times New Roman"/>
          <w:sz w:val="24"/>
          <w:szCs w:val="24"/>
        </w:rPr>
        <w:t>2</w:t>
      </w:r>
      <w:r w:rsidRPr="000F61C4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1</w:t>
      </w:r>
      <w:r w:rsidRPr="000F61C4">
        <w:rPr>
          <w:rFonts w:ascii="Times New Roman" w:hAnsi="Times New Roman"/>
          <w:sz w:val="24"/>
          <w:szCs w:val="24"/>
        </w:rPr>
        <w:t>/0</w:t>
      </w:r>
      <w:r>
        <w:rPr>
          <w:rFonts w:ascii="Times New Roman" w:hAnsi="Times New Roman"/>
          <w:sz w:val="24"/>
          <w:szCs w:val="24"/>
        </w:rPr>
        <w:t xml:space="preserve">3-24-3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 w:rsidR="002A4F67">
        <w:rPr>
          <w:rFonts w:ascii="Times New Roman" w:hAnsi="Times New Roman"/>
          <w:sz w:val="24"/>
          <w:szCs w:val="24"/>
        </w:rPr>
        <w:t>9</w:t>
      </w:r>
      <w:bookmarkStart w:id="0" w:name="_GoBack"/>
      <w:bookmarkEnd w:id="0"/>
      <w:r w:rsidRPr="000F61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0F61C4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4</w:t>
      </w:r>
      <w:r w:rsidRPr="000F61C4">
        <w:rPr>
          <w:rFonts w:ascii="Times New Roman" w:hAnsi="Times New Roman"/>
          <w:sz w:val="24"/>
          <w:szCs w:val="24"/>
        </w:rPr>
        <w:t>.g.  raspisuje</w:t>
      </w:r>
    </w:p>
    <w:p w14:paraId="152BABAB" w14:textId="535A67FC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47658ED8" w14:textId="77777777" w:rsidR="00E20AB3" w:rsidRDefault="00E20AB3" w:rsidP="00E20A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1E25D880" w14:textId="7EAEB4F1" w:rsidR="00E20AB3" w:rsidRPr="005D3FDB" w:rsidRDefault="00E20AB3" w:rsidP="00E20AB3">
      <w:pPr>
        <w:rPr>
          <w:rFonts w:ascii="Times New Roman" w:hAnsi="Times New Roman"/>
          <w:b/>
          <w:sz w:val="24"/>
          <w:szCs w:val="24"/>
        </w:rPr>
      </w:pPr>
      <w:r w:rsidRPr="005D3FDB">
        <w:rPr>
          <w:rFonts w:ascii="Times New Roman" w:hAnsi="Times New Roman"/>
          <w:sz w:val="24"/>
          <w:szCs w:val="24"/>
        </w:rPr>
        <w:t>Prodaje se sljedeća imovina:</w:t>
      </w:r>
    </w:p>
    <w:p w14:paraId="2CEF6CC9" w14:textId="7EB3C3AB" w:rsidR="00E20AB3" w:rsidRPr="00430D99" w:rsidRDefault="00E20AB3" w:rsidP="00E20AB3">
      <w:pPr>
        <w:pStyle w:val="Odlomakpopisa1"/>
        <w:jc w:val="both"/>
      </w:pPr>
    </w:p>
    <w:p w14:paraId="782D1D07" w14:textId="77777777" w:rsidR="00E20AB3" w:rsidRDefault="00E20AB3" w:rsidP="00E20A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Radni stroj čistilica RAVO 530 ST</w:t>
      </w:r>
    </w:p>
    <w:p w14:paraId="75BF96B7" w14:textId="5369AD2B" w:rsidR="00E20AB3" w:rsidRDefault="00E20AB3" w:rsidP="00E20AB3">
      <w:pPr>
        <w:rPr>
          <w:rFonts w:ascii="Times New Roman" w:hAnsi="Times New Roman"/>
          <w:b/>
          <w:sz w:val="24"/>
          <w:szCs w:val="24"/>
        </w:rPr>
      </w:pPr>
    </w:p>
    <w:p w14:paraId="5205F060" w14:textId="77777777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stroja: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radni stroj</w:t>
      </w:r>
    </w:p>
    <w:p w14:paraId="48E3837E" w14:textId="65BA3D48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>
        <w:rPr>
          <w:rFonts w:ascii="Times New Roman" w:hAnsi="Times New Roman"/>
          <w:sz w:val="24"/>
          <w:szCs w:val="24"/>
        </w:rPr>
        <w:tab/>
        <w:t>čistilica</w:t>
      </w:r>
    </w:p>
    <w:p w14:paraId="5B3852D6" w14:textId="78826871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>
        <w:rPr>
          <w:rFonts w:ascii="Times New Roman" w:hAnsi="Times New Roman"/>
          <w:sz w:val="24"/>
          <w:szCs w:val="24"/>
        </w:rPr>
        <w:tab/>
        <w:t>čistilica cesta i sličnih površina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1ACEC252" w14:textId="77777777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Registarske oznake: </w:t>
      </w:r>
      <w:r>
        <w:rPr>
          <w:rFonts w:ascii="Times New Roman" w:hAnsi="Times New Roman"/>
          <w:sz w:val="24"/>
          <w:szCs w:val="24"/>
        </w:rPr>
        <w:tab/>
        <w:t>ZG 8388-BE</w:t>
      </w:r>
    </w:p>
    <w:p w14:paraId="090190D2" w14:textId="77777777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Marka i tip vozila: </w:t>
      </w:r>
      <w:r>
        <w:rPr>
          <w:rFonts w:ascii="Times New Roman" w:hAnsi="Times New Roman"/>
          <w:sz w:val="24"/>
          <w:szCs w:val="24"/>
        </w:rPr>
        <w:tab/>
        <w:t>RAVO 530 ST</w:t>
      </w:r>
    </w:p>
    <w:p w14:paraId="1C1D7147" w14:textId="2E13EA08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Broj šasije: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XL95F3S3C30020110</w:t>
      </w:r>
    </w:p>
    <w:p w14:paraId="308F71FB" w14:textId="1371D838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višebojan, zelena osnova</w:t>
      </w:r>
    </w:p>
    <w:p w14:paraId="0A148513" w14:textId="55F53763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</w:t>
      </w:r>
      <w:r>
        <w:rPr>
          <w:rFonts w:ascii="Times New Roman" w:hAnsi="Times New Roman"/>
          <w:sz w:val="24"/>
          <w:szCs w:val="24"/>
        </w:rPr>
        <w:tab/>
        <w:t>3920 cm³/110kW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5041EA0A" w14:textId="6BC6972C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Registrirano do: </w:t>
      </w:r>
      <w:r>
        <w:rPr>
          <w:rFonts w:ascii="Times New Roman" w:hAnsi="Times New Roman"/>
          <w:sz w:val="24"/>
          <w:szCs w:val="24"/>
        </w:rPr>
        <w:tab/>
      </w:r>
      <w:r w:rsidR="00494F7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0.01.2024.g.</w:t>
      </w:r>
    </w:p>
    <w:p w14:paraId="0BBC6E0F" w14:textId="7AC4B1EA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Godina proizvodnje: </w:t>
      </w:r>
      <w:r>
        <w:rPr>
          <w:rFonts w:ascii="Times New Roman" w:hAnsi="Times New Roman"/>
          <w:sz w:val="24"/>
          <w:szCs w:val="24"/>
        </w:rPr>
        <w:tab/>
        <w:t>2003.</w:t>
      </w:r>
    </w:p>
    <w:p w14:paraId="56D6E28E" w14:textId="2B74F6C7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Dodatna oprema: </w:t>
      </w:r>
      <w:r>
        <w:rPr>
          <w:rFonts w:ascii="Times New Roman" w:hAnsi="Times New Roman"/>
          <w:sz w:val="24"/>
          <w:szCs w:val="24"/>
        </w:rPr>
        <w:tab/>
        <w:t>treća četka</w:t>
      </w:r>
    </w:p>
    <w:p w14:paraId="0CBE48C4" w14:textId="5BE2932F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 w:rsidRPr="000F61C4">
        <w:rPr>
          <w:rFonts w:ascii="Times New Roman" w:hAnsi="Times New Roman"/>
          <w:sz w:val="24"/>
          <w:szCs w:val="24"/>
        </w:rPr>
        <w:t xml:space="preserve">Vozilo je u voznom stanju, tehnički ispravnom stanju, radno sposobno. </w:t>
      </w:r>
    </w:p>
    <w:p w14:paraId="7AFA3F3F" w14:textId="66549286" w:rsidR="00E20AB3" w:rsidRPr="00C232F0" w:rsidRDefault="00E20AB3" w:rsidP="00E20AB3">
      <w:pPr>
        <w:pStyle w:val="Odlomakpopisa1"/>
        <w:ind w:left="0"/>
        <w:jc w:val="both"/>
        <w:rPr>
          <w:b/>
        </w:rPr>
      </w:pPr>
      <w:r>
        <w:t xml:space="preserve">Početna cijena: </w:t>
      </w:r>
      <w:r>
        <w:tab/>
      </w:r>
      <w:r w:rsidRPr="00C232F0">
        <w:rPr>
          <w:b/>
        </w:rPr>
        <w:t xml:space="preserve">6.200,00 </w:t>
      </w:r>
      <w:proofErr w:type="spellStart"/>
      <w:r w:rsidRPr="00C232F0">
        <w:rPr>
          <w:b/>
        </w:rPr>
        <w:t>eur</w:t>
      </w:r>
      <w:proofErr w:type="spellEnd"/>
      <w:r>
        <w:rPr>
          <w:b/>
        </w:rPr>
        <w:t xml:space="preserve"> (PDV uključen)</w:t>
      </w:r>
    </w:p>
    <w:p w14:paraId="6D594EFE" w14:textId="1E3546E5" w:rsidR="00E20AB3" w:rsidRPr="00D2701F" w:rsidRDefault="00DC4C00" w:rsidP="00E20AB3">
      <w:pPr>
        <w:pStyle w:val="Odlomakpopisa1"/>
        <w:ind w:left="0"/>
        <w:jc w:val="both"/>
        <w:rPr>
          <w:b/>
        </w:rPr>
      </w:pPr>
      <w:r w:rsidRPr="00D16DC6">
        <w:rPr>
          <w:rFonts w:ascii="Microsoft Sans Serif" w:eastAsia="Microsoft Sans Serif" w:hAnsi="Microsoft Sans Serif" w:cs="Microsoft Sans Serif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2AE9EE3" wp14:editId="19E00031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4939665" cy="366712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B3">
        <w:rPr>
          <w:b/>
        </w:rPr>
        <w:tab/>
      </w:r>
      <w:r w:rsidR="00E20AB3">
        <w:rPr>
          <w:b/>
        </w:rPr>
        <w:tab/>
        <w:t xml:space="preserve"> </w:t>
      </w:r>
    </w:p>
    <w:p w14:paraId="163850E6" w14:textId="282E4A8F" w:rsidR="00E20AB3" w:rsidRPr="00D16DC6" w:rsidRDefault="00E20AB3" w:rsidP="00E20AB3"/>
    <w:p w14:paraId="09844D51" w14:textId="7308822C" w:rsidR="00E20AB3" w:rsidRPr="00D16DC6" w:rsidRDefault="00E20AB3" w:rsidP="00E20AB3"/>
    <w:p w14:paraId="3396D406" w14:textId="77777777" w:rsidR="00E20AB3" w:rsidRPr="00D16DC6" w:rsidRDefault="00E20AB3" w:rsidP="00E20AB3"/>
    <w:p w14:paraId="3C50BB7A" w14:textId="77777777" w:rsidR="00E20AB3" w:rsidRPr="00D16DC6" w:rsidRDefault="00E20AB3" w:rsidP="00E20AB3"/>
    <w:p w14:paraId="0035143C" w14:textId="77777777" w:rsidR="00E20AB3" w:rsidRPr="00D16DC6" w:rsidRDefault="00E20AB3" w:rsidP="00E20AB3"/>
    <w:p w14:paraId="0F55FE44" w14:textId="77777777" w:rsidR="00E20AB3" w:rsidRPr="00D16DC6" w:rsidRDefault="00E20AB3" w:rsidP="00E20AB3"/>
    <w:p w14:paraId="71084095" w14:textId="77777777" w:rsidR="00E20AB3" w:rsidRPr="00D16DC6" w:rsidRDefault="00E20AB3" w:rsidP="00E20AB3"/>
    <w:p w14:paraId="64A28014" w14:textId="77777777" w:rsidR="00E20AB3" w:rsidRPr="00D16DC6" w:rsidRDefault="00E20AB3" w:rsidP="00E20AB3"/>
    <w:p w14:paraId="49187D85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B9433A1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0F8D78F0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16553AC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6747C812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7D34B88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00576F4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3CB11A40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7148D826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2990DE9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4B770E6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5B4ECCB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  <w:rPr>
          <w:b/>
        </w:rPr>
      </w:pPr>
      <w:r>
        <w:rPr>
          <w:b/>
        </w:rPr>
        <w:lastRenderedPageBreak/>
        <w:t>NAČIN I UVJETI KUPOPRODAJE</w:t>
      </w:r>
    </w:p>
    <w:p w14:paraId="79104E89" w14:textId="5A37DFE5" w:rsidR="00E20AB3" w:rsidRDefault="00E20AB3" w:rsidP="00E20AB3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vozilo/stroj 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>
        <w:t>Obranića</w:t>
      </w:r>
      <w:proofErr w:type="spellEnd"/>
      <w:r>
        <w:t xml:space="preserve">, na broj mobitela: 091 3362-528 i Specijalista za prodaju, nabavu i fondove, Nikolu </w:t>
      </w:r>
      <w:proofErr w:type="spellStart"/>
      <w:r>
        <w:t>Tkaleca</w:t>
      </w:r>
      <w:proofErr w:type="spellEnd"/>
      <w:r>
        <w:t>, na broj mobitela: 091 2838-562.</w:t>
      </w:r>
    </w:p>
    <w:p w14:paraId="01A1D79B" w14:textId="7C22F624" w:rsidR="00E20AB3" w:rsidRDefault="00E20AB3" w:rsidP="00E20AB3">
      <w:pPr>
        <w:pStyle w:val="Odlomakpopisa2"/>
        <w:jc w:val="both"/>
      </w:pPr>
    </w:p>
    <w:p w14:paraId="38D91646" w14:textId="7C65B108" w:rsidR="00E20AB3" w:rsidRDefault="00E20AB3" w:rsidP="00DC4C00">
      <w:pPr>
        <w:pStyle w:val="Odlomakpopisa2"/>
        <w:numPr>
          <w:ilvl w:val="0"/>
          <w:numId w:val="13"/>
        </w:numPr>
        <w:spacing w:after="120"/>
        <w:jc w:val="both"/>
      </w:pPr>
      <w:r>
        <w:rPr>
          <w:b/>
        </w:rPr>
        <w:t>SADRŽAJ PONUDE</w:t>
      </w:r>
    </w:p>
    <w:p w14:paraId="38325779" w14:textId="6420C036" w:rsidR="00E20AB3" w:rsidRDefault="00E20AB3" w:rsidP="00E20AB3">
      <w:pPr>
        <w:pStyle w:val="Odlomakpopisa3"/>
        <w:ind w:left="0"/>
        <w:jc w:val="both"/>
      </w:pPr>
      <w:r>
        <w:tab/>
        <w:t>Ponuda mora sadržavati:</w:t>
      </w:r>
    </w:p>
    <w:p w14:paraId="7E52A062" w14:textId="4AAC076E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42DFD13A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izvadak iz sudskog ili obrtnog registra ili  preslika osobne iskaznice za fizičke osobe,</w:t>
      </w:r>
    </w:p>
    <w:p w14:paraId="1F6A8134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ime i prezime osobe za kontakt s brojem telefona, mobitela ili e-mail adrese,</w:t>
      </w:r>
    </w:p>
    <w:p w14:paraId="53EB6747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naznaku da se ponuda odnosi na kupnju </w:t>
      </w:r>
      <w:r>
        <w:rPr>
          <w:b/>
        </w:rPr>
        <w:t>stroja čistilica RAVO 530 ST</w:t>
      </w:r>
    </w:p>
    <w:p w14:paraId="08E60243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jedinična cijena za predmet kupoprodaje s PDV-om.</w:t>
      </w:r>
    </w:p>
    <w:p w14:paraId="7AF1744A" w14:textId="77777777" w:rsidR="00E20AB3" w:rsidRDefault="00E20AB3" w:rsidP="00DC4C00">
      <w:pPr>
        <w:pStyle w:val="Odlomakpopisa3"/>
        <w:numPr>
          <w:ilvl w:val="0"/>
          <w:numId w:val="14"/>
        </w:numPr>
        <w:spacing w:after="120"/>
        <w:jc w:val="both"/>
      </w:pPr>
      <w:r>
        <w:rPr>
          <w:b/>
        </w:rPr>
        <w:t xml:space="preserve">Dokaz o uplaćenoj jamčevini u iznosu od 620,00 eura </w:t>
      </w:r>
      <w:r>
        <w:t>uplaćeno na IBAN HR 27 24840081100481256 poziv na broj: OIB ponuditelja.</w:t>
      </w:r>
    </w:p>
    <w:p w14:paraId="54C3010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580B16E0" w14:textId="093EEA75" w:rsidR="00E20AB3" w:rsidRPr="00D91889" w:rsidRDefault="002A4F67" w:rsidP="00E20AB3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E20AB3">
        <w:rPr>
          <w:b/>
        </w:rPr>
        <w:t xml:space="preserve">Komunalac d.o.o., Samobor, Ulica 151. samoborske brigade HV 2 </w:t>
      </w:r>
    </w:p>
    <w:p w14:paraId="3C796518" w14:textId="77777777" w:rsidR="00E20AB3" w:rsidRDefault="00E20AB3" w:rsidP="00E20AB3">
      <w:pPr>
        <w:pStyle w:val="Odlomakpopisa2"/>
        <w:ind w:left="0"/>
        <w:jc w:val="both"/>
      </w:pPr>
      <w:r>
        <w:rPr>
          <w:b/>
        </w:rPr>
        <w:t xml:space="preserve">            uz naznaku</w:t>
      </w:r>
      <w:r>
        <w:t xml:space="preserve"> „Ponuda za kupnju</w:t>
      </w:r>
      <w:r>
        <w:rPr>
          <w:b/>
        </w:rPr>
        <w:t xml:space="preserve"> Radni stroj čistilica RAVO 530 ST- ne otvarati“</w:t>
      </w:r>
      <w:r>
        <w:t xml:space="preserve">, </w:t>
      </w:r>
    </w:p>
    <w:p w14:paraId="18281BC5" w14:textId="77777777" w:rsidR="00E20AB3" w:rsidRPr="00D91889" w:rsidRDefault="00E20AB3" w:rsidP="00E20AB3">
      <w:pPr>
        <w:pStyle w:val="Odlomakpopisa2"/>
        <w:ind w:left="0"/>
        <w:jc w:val="both"/>
      </w:pPr>
      <w:r>
        <w:tab/>
        <w:t xml:space="preserve"> </w:t>
      </w:r>
    </w:p>
    <w:p w14:paraId="55BE0412" w14:textId="3312AE1B" w:rsidR="00E20AB3" w:rsidRDefault="00E20AB3" w:rsidP="00E20AB3">
      <w:pPr>
        <w:pStyle w:val="Odlomakpopisa1"/>
        <w:numPr>
          <w:ilvl w:val="0"/>
          <w:numId w:val="13"/>
        </w:numPr>
        <w:jc w:val="both"/>
      </w:pPr>
      <w:r>
        <w:t xml:space="preserve">Rok za dostavu ponuda </w:t>
      </w:r>
      <w:r w:rsidR="002A4F67" w:rsidRPr="002A4F67">
        <w:rPr>
          <w:b/>
          <w:color w:val="000000" w:themeColor="text1"/>
        </w:rPr>
        <w:t>31</w:t>
      </w:r>
      <w:r w:rsidRPr="002A4F67">
        <w:rPr>
          <w:b/>
          <w:color w:val="000000" w:themeColor="text1"/>
        </w:rPr>
        <w:t xml:space="preserve">.01.2024.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75AF0685" w14:textId="77777777" w:rsidR="00E20AB3" w:rsidRDefault="00E20AB3" w:rsidP="00E20AB3">
      <w:pPr>
        <w:pStyle w:val="Odlomakpopisa1"/>
        <w:ind w:left="360"/>
        <w:jc w:val="both"/>
      </w:pPr>
    </w:p>
    <w:p w14:paraId="569A104E" w14:textId="77777777" w:rsidR="00E20AB3" w:rsidRDefault="00E20AB3" w:rsidP="00E20AB3">
      <w:pPr>
        <w:pStyle w:val="Odlomakpopisa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6F706111" w14:textId="77777777" w:rsidR="00E20AB3" w:rsidRDefault="00E20AB3" w:rsidP="00E20AB3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4548B61F" w14:textId="77777777" w:rsidR="00E20AB3" w:rsidRDefault="00E20AB3" w:rsidP="00E20AB3">
      <w:pPr>
        <w:pStyle w:val="Odlomakpopisa3"/>
        <w:tabs>
          <w:tab w:val="left" w:pos="1418"/>
        </w:tabs>
        <w:ind w:left="709"/>
        <w:jc w:val="both"/>
      </w:pPr>
      <w:r>
        <w:t>S najpovoljnijim ponuditeljem sklopit će se ugovor o kupoprodaji ili će mu biti ispostavljen račun. Sve troškove prijenosa na drugu osobu i ostale moguće troškove snosi najpovoljniji ponuditelj.</w:t>
      </w:r>
    </w:p>
    <w:p w14:paraId="117FA14D" w14:textId="77777777" w:rsidR="00E20AB3" w:rsidRDefault="00E20AB3" w:rsidP="00E20AB3">
      <w:pPr>
        <w:pStyle w:val="Odlomakpopisa3"/>
        <w:ind w:left="709"/>
        <w:jc w:val="both"/>
      </w:pPr>
      <w:r>
        <w:t xml:space="preserve">Odabrani najpovoljniji kupac dužan je sklopiti kupoprodajni ugovor i platiti kupoprodajnu cijenu u roku 15 dana od dana donošenja i objave odluke o rezultatima javnog natječaja. </w:t>
      </w:r>
    </w:p>
    <w:p w14:paraId="685BB8DF" w14:textId="77777777" w:rsidR="00E20AB3" w:rsidRDefault="00E20AB3" w:rsidP="00E20AB3">
      <w:pPr>
        <w:pStyle w:val="Odlomakpopisa3"/>
        <w:ind w:left="709"/>
        <w:jc w:val="both"/>
      </w:pPr>
    </w:p>
    <w:p w14:paraId="21D0422B" w14:textId="26B6B3DA" w:rsidR="00E20AB3" w:rsidRPr="003E4612" w:rsidRDefault="00171AEF" w:rsidP="00DC4C00">
      <w:pPr>
        <w:pStyle w:val="Odlomakpopisa3"/>
        <w:numPr>
          <w:ilvl w:val="0"/>
          <w:numId w:val="13"/>
        </w:numPr>
        <w:spacing w:after="120"/>
        <w:jc w:val="both"/>
      </w:pPr>
      <w:r>
        <w:t>Ukoliko ne bude zaprimljena niti jedna ponuda</w:t>
      </w:r>
      <w:r w:rsidR="00E20AB3" w:rsidRPr="003E4612">
        <w:t>, natječaj ostaje otvoren do daljnjega, odnosno do odabira najpovoljnijeg ponuditelja po</w:t>
      </w:r>
      <w:r w:rsidR="00E20AB3">
        <w:t>d</w:t>
      </w:r>
      <w:r w:rsidR="00E20AB3" w:rsidRPr="003E4612">
        <w:t xml:space="preserve"> istim uvjetima iz ovog natječaja.</w:t>
      </w:r>
    </w:p>
    <w:p w14:paraId="55282396" w14:textId="77777777" w:rsidR="00E20AB3" w:rsidRDefault="00E20AB3" w:rsidP="00E20AB3">
      <w:pPr>
        <w:pStyle w:val="Odlomakpopisa1"/>
        <w:numPr>
          <w:ilvl w:val="0"/>
          <w:numId w:val="13"/>
        </w:numPr>
        <w:jc w:val="both"/>
      </w:pPr>
      <w:r>
        <w:t xml:space="preserve">Direktor Društva zadržava pravo </w:t>
      </w:r>
      <w:proofErr w:type="spellStart"/>
      <w:r>
        <w:t>poništaja</w:t>
      </w:r>
      <w:proofErr w:type="spellEnd"/>
      <w:r>
        <w:t xml:space="preserve"> javnog natječaja i pravo ne prihvatiti ponudu niti jednog natjecatelja, bez obrazloženja.</w:t>
      </w:r>
    </w:p>
    <w:p w14:paraId="53FC9675" w14:textId="77777777" w:rsidR="00DC4C00" w:rsidRDefault="00DC4C00" w:rsidP="00E20AB3">
      <w:pPr>
        <w:jc w:val="center"/>
        <w:rPr>
          <w:rFonts w:ascii="Times New Roman" w:hAnsi="Times New Roman"/>
          <w:sz w:val="24"/>
          <w:szCs w:val="24"/>
        </w:rPr>
      </w:pPr>
    </w:p>
    <w:p w14:paraId="53FA886F" w14:textId="53C5528C" w:rsidR="00E20AB3" w:rsidRDefault="00E20AB3" w:rsidP="00E2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4D50EA4F" w14:textId="77777777" w:rsidR="00E20AB3" w:rsidRDefault="00E20AB3" w:rsidP="00E2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                                                                                                              </w:t>
      </w:r>
    </w:p>
    <w:p w14:paraId="1C0BB0BC" w14:textId="024EE0A8" w:rsidR="000A3AD1" w:rsidRPr="00DC4C00" w:rsidRDefault="00E20AB3" w:rsidP="00DC4C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sectPr w:rsidR="000A3AD1" w:rsidRPr="00DC4C00" w:rsidSect="00E7503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96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13330" w14:textId="77777777" w:rsidR="005943E6" w:rsidRDefault="005943E6">
      <w:r>
        <w:separator/>
      </w:r>
    </w:p>
    <w:p w14:paraId="6BD5652B" w14:textId="77777777" w:rsidR="005943E6" w:rsidRDefault="005943E6"/>
  </w:endnote>
  <w:endnote w:type="continuationSeparator" w:id="0">
    <w:p w14:paraId="61E6E684" w14:textId="77777777" w:rsidR="005943E6" w:rsidRDefault="005943E6">
      <w:r>
        <w:continuationSeparator/>
      </w:r>
    </w:p>
    <w:p w14:paraId="72264D29" w14:textId="77777777" w:rsidR="005943E6" w:rsidRDefault="005943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7CEABAC2" w:rsidR="00FB059D" w:rsidRDefault="00016D1A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r0dRYd8AAAAJAQAADwAAAAAAAAAAAAAAAADcBAAAZHJzL2Rvd25yZXYueG1sUEsFBgAAAAAEAAQA&#10;8wAAAOgFAAAAAA==&#10;" filled="f" stroked="f">
              <v:path arrowok="t"/>
              <v:textbox>
                <w:txbxContent>
                  <w:p w14:paraId="3B7586ED" w14:textId="2D8EA04B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577165551" name="Slika 1577165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5E53D" w14:textId="77777777" w:rsidR="005943E6" w:rsidRDefault="005943E6">
      <w:r>
        <w:separator/>
      </w:r>
    </w:p>
    <w:p w14:paraId="288812D4" w14:textId="77777777" w:rsidR="005943E6" w:rsidRDefault="005943E6"/>
  </w:footnote>
  <w:footnote w:type="continuationSeparator" w:id="0">
    <w:p w14:paraId="4D08ECFC" w14:textId="77777777" w:rsidR="005943E6" w:rsidRDefault="005943E6">
      <w:r>
        <w:continuationSeparator/>
      </w:r>
    </w:p>
    <w:p w14:paraId="6A785A5C" w14:textId="77777777" w:rsidR="005943E6" w:rsidRDefault="005943E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56688563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39B149DE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3B46BADE">
          <wp:simplePos x="0" y="0"/>
          <wp:positionH relativeFrom="column">
            <wp:posOffset>-635469</wp:posOffset>
          </wp:positionH>
          <wp:positionV relativeFrom="paragraph">
            <wp:posOffset>7620</wp:posOffset>
          </wp:positionV>
          <wp:extent cx="2400015" cy="638546"/>
          <wp:effectExtent l="0" t="0" r="0" b="0"/>
          <wp:wrapNone/>
          <wp:docPr id="176829214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7F0B9E7B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543D"/>
    <w:multiLevelType w:val="hybridMultilevel"/>
    <w:tmpl w:val="3EC2E25C"/>
    <w:lvl w:ilvl="0" w:tplc="38A0C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E5984"/>
    <w:multiLevelType w:val="hybridMultilevel"/>
    <w:tmpl w:val="4B685386"/>
    <w:lvl w:ilvl="0" w:tplc="80F84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80"/>
    <w:rsid w:val="000044FF"/>
    <w:rsid w:val="00016698"/>
    <w:rsid w:val="00016B51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7F33"/>
    <w:rsid w:val="000C03DB"/>
    <w:rsid w:val="000C194F"/>
    <w:rsid w:val="000C3970"/>
    <w:rsid w:val="000C467C"/>
    <w:rsid w:val="000C71DC"/>
    <w:rsid w:val="000D3285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22709"/>
    <w:rsid w:val="0012295E"/>
    <w:rsid w:val="00124F37"/>
    <w:rsid w:val="00126AB4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AEF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DE3"/>
    <w:rsid w:val="001F7FF8"/>
    <w:rsid w:val="002016CB"/>
    <w:rsid w:val="0020325D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524AD"/>
    <w:rsid w:val="00252509"/>
    <w:rsid w:val="0025477E"/>
    <w:rsid w:val="00256B2B"/>
    <w:rsid w:val="00260DDE"/>
    <w:rsid w:val="00265742"/>
    <w:rsid w:val="00283405"/>
    <w:rsid w:val="00286476"/>
    <w:rsid w:val="0028718A"/>
    <w:rsid w:val="0029050E"/>
    <w:rsid w:val="0029152F"/>
    <w:rsid w:val="00294279"/>
    <w:rsid w:val="00296549"/>
    <w:rsid w:val="002A238B"/>
    <w:rsid w:val="002A23A1"/>
    <w:rsid w:val="002A292E"/>
    <w:rsid w:val="002A4F67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26F69"/>
    <w:rsid w:val="00331017"/>
    <w:rsid w:val="00333A63"/>
    <w:rsid w:val="00341059"/>
    <w:rsid w:val="0034264D"/>
    <w:rsid w:val="00343F5F"/>
    <w:rsid w:val="00350144"/>
    <w:rsid w:val="00350666"/>
    <w:rsid w:val="003511E9"/>
    <w:rsid w:val="00360A3F"/>
    <w:rsid w:val="00361BCE"/>
    <w:rsid w:val="00362C64"/>
    <w:rsid w:val="0036368E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A439B"/>
    <w:rsid w:val="003B047C"/>
    <w:rsid w:val="003B4A49"/>
    <w:rsid w:val="003B4B04"/>
    <w:rsid w:val="003C02B7"/>
    <w:rsid w:val="003C4C44"/>
    <w:rsid w:val="003C5377"/>
    <w:rsid w:val="003D10AE"/>
    <w:rsid w:val="003D1A5E"/>
    <w:rsid w:val="003D3909"/>
    <w:rsid w:val="003D6FA4"/>
    <w:rsid w:val="003D7D14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4F79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5B48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490E"/>
    <w:rsid w:val="005055DF"/>
    <w:rsid w:val="00523711"/>
    <w:rsid w:val="0053141E"/>
    <w:rsid w:val="00533F71"/>
    <w:rsid w:val="00540F53"/>
    <w:rsid w:val="005463F6"/>
    <w:rsid w:val="0055058F"/>
    <w:rsid w:val="00554791"/>
    <w:rsid w:val="00554E19"/>
    <w:rsid w:val="00555D36"/>
    <w:rsid w:val="00557833"/>
    <w:rsid w:val="00564CE5"/>
    <w:rsid w:val="0057409D"/>
    <w:rsid w:val="00574A94"/>
    <w:rsid w:val="005763F4"/>
    <w:rsid w:val="0057793B"/>
    <w:rsid w:val="005943E6"/>
    <w:rsid w:val="005945C2"/>
    <w:rsid w:val="00596AD3"/>
    <w:rsid w:val="00597C11"/>
    <w:rsid w:val="005A1E50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D89"/>
    <w:rsid w:val="005D4D38"/>
    <w:rsid w:val="005E1F21"/>
    <w:rsid w:val="005E24CA"/>
    <w:rsid w:val="005E3D9F"/>
    <w:rsid w:val="005E4B37"/>
    <w:rsid w:val="005E51C5"/>
    <w:rsid w:val="005E5572"/>
    <w:rsid w:val="005F0F7A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740CD"/>
    <w:rsid w:val="00685DC4"/>
    <w:rsid w:val="00697CE7"/>
    <w:rsid w:val="006A00E6"/>
    <w:rsid w:val="006A24E3"/>
    <w:rsid w:val="006A2F8A"/>
    <w:rsid w:val="006B00C6"/>
    <w:rsid w:val="006B14BD"/>
    <w:rsid w:val="006B16E8"/>
    <w:rsid w:val="006B54E3"/>
    <w:rsid w:val="006B6E0E"/>
    <w:rsid w:val="006C05BE"/>
    <w:rsid w:val="006C0C9B"/>
    <w:rsid w:val="006C35A8"/>
    <w:rsid w:val="006C3A82"/>
    <w:rsid w:val="006D0236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687B"/>
    <w:rsid w:val="00707C88"/>
    <w:rsid w:val="00710C30"/>
    <w:rsid w:val="007112A3"/>
    <w:rsid w:val="007139BA"/>
    <w:rsid w:val="00713C53"/>
    <w:rsid w:val="0071454A"/>
    <w:rsid w:val="00717074"/>
    <w:rsid w:val="00723DD5"/>
    <w:rsid w:val="007244EF"/>
    <w:rsid w:val="007313E9"/>
    <w:rsid w:val="0073366C"/>
    <w:rsid w:val="00737220"/>
    <w:rsid w:val="00741EF8"/>
    <w:rsid w:val="00744472"/>
    <w:rsid w:val="00753714"/>
    <w:rsid w:val="007554FE"/>
    <w:rsid w:val="00757166"/>
    <w:rsid w:val="00770F3F"/>
    <w:rsid w:val="00772B1F"/>
    <w:rsid w:val="00782C41"/>
    <w:rsid w:val="00792C66"/>
    <w:rsid w:val="00795F93"/>
    <w:rsid w:val="007A38D4"/>
    <w:rsid w:val="007A629D"/>
    <w:rsid w:val="007A7575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2578"/>
    <w:rsid w:val="00903A37"/>
    <w:rsid w:val="00914B3C"/>
    <w:rsid w:val="00930FE8"/>
    <w:rsid w:val="00931EBF"/>
    <w:rsid w:val="00932690"/>
    <w:rsid w:val="00935180"/>
    <w:rsid w:val="00941F86"/>
    <w:rsid w:val="009501EC"/>
    <w:rsid w:val="0095647F"/>
    <w:rsid w:val="0096390A"/>
    <w:rsid w:val="00965A23"/>
    <w:rsid w:val="009717F8"/>
    <w:rsid w:val="009739D0"/>
    <w:rsid w:val="00974739"/>
    <w:rsid w:val="00985D88"/>
    <w:rsid w:val="00987608"/>
    <w:rsid w:val="00995975"/>
    <w:rsid w:val="009A2921"/>
    <w:rsid w:val="009B0D9C"/>
    <w:rsid w:val="009B2D0D"/>
    <w:rsid w:val="009B3E3C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34D65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E67"/>
    <w:rsid w:val="00A82318"/>
    <w:rsid w:val="00A87A1B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F1A5E"/>
    <w:rsid w:val="00AF23C4"/>
    <w:rsid w:val="00AF257E"/>
    <w:rsid w:val="00B001C4"/>
    <w:rsid w:val="00B02AD5"/>
    <w:rsid w:val="00B07239"/>
    <w:rsid w:val="00B1339A"/>
    <w:rsid w:val="00B13489"/>
    <w:rsid w:val="00B13A21"/>
    <w:rsid w:val="00B153CD"/>
    <w:rsid w:val="00B201EC"/>
    <w:rsid w:val="00B21EEC"/>
    <w:rsid w:val="00B2481D"/>
    <w:rsid w:val="00B2667F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84E2F"/>
    <w:rsid w:val="00B933FF"/>
    <w:rsid w:val="00B96E5A"/>
    <w:rsid w:val="00BA1257"/>
    <w:rsid w:val="00BA59AB"/>
    <w:rsid w:val="00BA6053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7A48"/>
    <w:rsid w:val="00CA1404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39E5"/>
    <w:rsid w:val="00D90D32"/>
    <w:rsid w:val="00D9333A"/>
    <w:rsid w:val="00D93C76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C4C00"/>
    <w:rsid w:val="00DD0D3A"/>
    <w:rsid w:val="00DD132E"/>
    <w:rsid w:val="00DD2524"/>
    <w:rsid w:val="00DD34DA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0AB3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6073B"/>
    <w:rsid w:val="00E67747"/>
    <w:rsid w:val="00E72786"/>
    <w:rsid w:val="00E7339F"/>
    <w:rsid w:val="00E73653"/>
    <w:rsid w:val="00E73714"/>
    <w:rsid w:val="00E75030"/>
    <w:rsid w:val="00E767EE"/>
    <w:rsid w:val="00E85EAD"/>
    <w:rsid w:val="00E86733"/>
    <w:rsid w:val="00E92868"/>
    <w:rsid w:val="00E94AF0"/>
    <w:rsid w:val="00E97786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827"/>
    <w:rsid w:val="00EE7E04"/>
    <w:rsid w:val="00EF1916"/>
    <w:rsid w:val="00EF1E32"/>
    <w:rsid w:val="00EF3E26"/>
    <w:rsid w:val="00EF5DE0"/>
    <w:rsid w:val="00F00807"/>
    <w:rsid w:val="00F00DDF"/>
    <w:rsid w:val="00F0777C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1150"/>
    <w:rsid w:val="00F764BC"/>
    <w:rsid w:val="00F82C7A"/>
    <w:rsid w:val="00F83721"/>
    <w:rsid w:val="00F8598A"/>
    <w:rsid w:val="00FA0015"/>
    <w:rsid w:val="00FA0E0A"/>
    <w:rsid w:val="00FA3565"/>
    <w:rsid w:val="00FA673F"/>
    <w:rsid w:val="00FB059D"/>
    <w:rsid w:val="00FB0D1A"/>
    <w:rsid w:val="00FB1360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BCE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por\AppData\Local\Microsoft\Windows\INetCache\Content.Outlook\3RA9JI47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CE680-3730-478B-91E9-F4779B27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3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3691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4</cp:revision>
  <cp:lastPrinted>2023-09-13T06:10:00Z</cp:lastPrinted>
  <dcterms:created xsi:type="dcterms:W3CDTF">2024-01-09T10:48:00Z</dcterms:created>
  <dcterms:modified xsi:type="dcterms:W3CDTF">2024-01-10T05:29:00Z</dcterms:modified>
</cp:coreProperties>
</file>